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0DD" w:rsidRDefault="004A30DD" w:rsidP="00647DA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0;margin-top:1.05pt;width:592.15pt;height:835.95pt;z-index:-251658240;visibility:visible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sectPr w:rsidR="004A30DD" w:rsidSect="00561CD7">
      <w:pgSz w:w="11900" w:h="1682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1CD7"/>
    <w:rsid w:val="003E26CA"/>
    <w:rsid w:val="004A30DD"/>
    <w:rsid w:val="00561CD7"/>
    <w:rsid w:val="00647DAE"/>
    <w:rsid w:val="006C7C44"/>
    <w:rsid w:val="007B4386"/>
    <w:rsid w:val="008E1AE4"/>
    <w:rsid w:val="00B62F58"/>
    <w:rsid w:val="00F87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CD7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E1AE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Vagin</cp:lastModifiedBy>
  <cp:revision>2</cp:revision>
  <dcterms:created xsi:type="dcterms:W3CDTF">2017-06-16T07:41:00Z</dcterms:created>
  <dcterms:modified xsi:type="dcterms:W3CDTF">2017-06-16T07:41:00Z</dcterms:modified>
</cp:coreProperties>
</file>